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47B31" w14:textId="77777777" w:rsidR="00EB09F5" w:rsidRDefault="00EB09F5"/>
    <w:p w14:paraId="78996F9B" w14:textId="77777777" w:rsidR="00EB09F5" w:rsidRDefault="00EB09F5"/>
    <w:tbl>
      <w:tblPr>
        <w:tblpPr w:leftFromText="180" w:rightFromText="180" w:vertAnchor="text" w:tblpY="1"/>
        <w:tblOverlap w:val="never"/>
        <w:tblW w:w="103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2"/>
      </w:tblGrid>
      <w:tr w:rsidR="00800171" w:rsidRPr="00202142" w14:paraId="2A192B88" w14:textId="77777777" w:rsidTr="00C21663">
        <w:trPr>
          <w:trHeight w:val="2235"/>
        </w:trPr>
        <w:tc>
          <w:tcPr>
            <w:tcW w:w="103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85D713" w14:textId="77777777" w:rsidR="008F5CD9" w:rsidRDefault="008F5CD9" w:rsidP="00C21663">
            <w:pPr>
              <w:rPr>
                <w:rFonts w:cstheme="minorHAnsi"/>
              </w:rPr>
            </w:pPr>
          </w:p>
          <w:p w14:paraId="7698C93E" w14:textId="4669FEF4" w:rsidR="008F5CD9" w:rsidRPr="00FF1111" w:rsidRDefault="008F5CD9" w:rsidP="00C21663">
            <w:pPr>
              <w:pStyle w:val="Title"/>
              <w:rPr>
                <w:color w:val="FFC000"/>
                <w:sz w:val="40"/>
                <w:szCs w:val="40"/>
                <w:lang w:val="en-GB" w:eastAsia="ja-JP"/>
              </w:rPr>
            </w:pPr>
            <w:r>
              <w:rPr>
                <w:color w:val="FFC000"/>
                <w:sz w:val="40"/>
                <w:szCs w:val="40"/>
                <w:lang w:val="en-GB" w:eastAsia="ja-JP"/>
              </w:rPr>
              <w:t>Weavers</w:t>
            </w:r>
            <w:r w:rsidRPr="00FF1111">
              <w:rPr>
                <w:color w:val="FFC000"/>
                <w:sz w:val="40"/>
                <w:szCs w:val="40"/>
                <w:lang w:val="en-GB" w:eastAsia="ja-JP"/>
              </w:rPr>
              <w:t xml:space="preserve"> Academy </w:t>
            </w:r>
          </w:p>
          <w:p w14:paraId="5E6D4B74" w14:textId="77777777" w:rsidR="008F5CD9" w:rsidRPr="008C3F54" w:rsidRDefault="008F5CD9" w:rsidP="00C21663">
            <w:pPr>
              <w:tabs>
                <w:tab w:val="left" w:pos="0"/>
              </w:tabs>
              <w:spacing w:line="240" w:lineRule="auto"/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</w:pPr>
            <w:r w:rsidRPr="008C3F54"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  <w:t xml:space="preserve">Academy Council </w:t>
            </w:r>
          </w:p>
          <w:p w14:paraId="03BAA358" w14:textId="5025A0FF" w:rsidR="00800171" w:rsidRPr="00CF2C15" w:rsidRDefault="008F5CD9" w:rsidP="00C21663">
            <w:pPr>
              <w:tabs>
                <w:tab w:val="left" w:pos="0"/>
              </w:tabs>
              <w:spacing w:after="200" w:line="240" w:lineRule="auto"/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</w:pPr>
            <w:r w:rsidRPr="008C3F54"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  <w:t>Attendance Record 202</w:t>
            </w:r>
            <w:r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  <w:t>6</w:t>
            </w:r>
            <w:r w:rsidRPr="008C3F54"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  <w:t xml:space="preserve"> 202</w:t>
            </w:r>
            <w:r>
              <w:rPr>
                <w:rFonts w:ascii="Arial" w:eastAsia="MS Mincho" w:hAnsi="Arial" w:cs="Arial"/>
                <w:b/>
                <w:sz w:val="24"/>
                <w:szCs w:val="24"/>
                <w:lang w:eastAsia="ja-JP"/>
              </w:rPr>
              <w:t>7</w:t>
            </w:r>
          </w:p>
        </w:tc>
      </w:tr>
    </w:tbl>
    <w:tbl>
      <w:tblPr>
        <w:tblStyle w:val="TableGrid"/>
        <w:tblW w:w="5336" w:type="pct"/>
        <w:tblInd w:w="-431" w:type="dxa"/>
        <w:tblLook w:val="04A0" w:firstRow="1" w:lastRow="0" w:firstColumn="1" w:lastColumn="0" w:noHBand="0" w:noVBand="1"/>
      </w:tblPr>
      <w:tblGrid>
        <w:gridCol w:w="2409"/>
        <w:gridCol w:w="2703"/>
        <w:gridCol w:w="3114"/>
        <w:gridCol w:w="1557"/>
        <w:gridCol w:w="1417"/>
        <w:gridCol w:w="1417"/>
        <w:gridCol w:w="2268"/>
      </w:tblGrid>
      <w:tr w:rsidR="00C21663" w14:paraId="471B339E" w14:textId="562E9AB1" w:rsidTr="00C21663">
        <w:tc>
          <w:tcPr>
            <w:tcW w:w="809" w:type="pct"/>
            <w:shd w:val="clear" w:color="auto" w:fill="E7E6E6" w:themeFill="background2"/>
          </w:tcPr>
          <w:p w14:paraId="20B519CA" w14:textId="777A4F93" w:rsidR="00C21663" w:rsidRPr="005B3DE0" w:rsidRDefault="00C21663" w:rsidP="00164C89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br w:type="textWrapping" w:clear="all"/>
            </w:r>
            <w:r w:rsidRPr="005B3DE0">
              <w:rPr>
                <w:rFonts w:ascii="Arial" w:hAnsi="Arial" w:cs="Arial"/>
                <w:b/>
              </w:rPr>
              <w:t xml:space="preserve">Name </w:t>
            </w:r>
          </w:p>
        </w:tc>
        <w:tc>
          <w:tcPr>
            <w:tcW w:w="908" w:type="pct"/>
            <w:shd w:val="clear" w:color="auto" w:fill="E7E6E6" w:themeFill="background2"/>
          </w:tcPr>
          <w:p w14:paraId="51AFC6E1" w14:textId="7FC05B10" w:rsidR="00C21663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Current term:</w:t>
            </w:r>
          </w:p>
        </w:tc>
        <w:tc>
          <w:tcPr>
            <w:tcW w:w="1046" w:type="pct"/>
            <w:shd w:val="clear" w:color="auto" w:fill="E7E6E6" w:themeFill="background2"/>
          </w:tcPr>
          <w:p w14:paraId="51FEADBC" w14:textId="70CAEC2D" w:rsidR="00C21663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Role:</w:t>
            </w:r>
          </w:p>
        </w:tc>
        <w:tc>
          <w:tcPr>
            <w:tcW w:w="523" w:type="pct"/>
            <w:shd w:val="clear" w:color="auto" w:fill="E7E6E6" w:themeFill="background2"/>
          </w:tcPr>
          <w:p w14:paraId="5EAB162D" w14:textId="311A1E07" w:rsidR="00C21663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1:</w:t>
            </w:r>
          </w:p>
          <w:p w14:paraId="647E943D" w14:textId="09C9CDCF" w:rsidR="00C21663" w:rsidRPr="005B3DE0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  <w:r w:rsidRPr="00F903B7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October 2026</w:t>
            </w:r>
          </w:p>
        </w:tc>
        <w:tc>
          <w:tcPr>
            <w:tcW w:w="476" w:type="pct"/>
            <w:shd w:val="clear" w:color="auto" w:fill="E7E6E6" w:themeFill="background2"/>
          </w:tcPr>
          <w:p w14:paraId="6709C478" w14:textId="77777777" w:rsidR="00C21663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2:</w:t>
            </w:r>
          </w:p>
          <w:p w14:paraId="7CC32767" w14:textId="48008DAC" w:rsidR="00C21663" w:rsidRPr="005B3DE0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  <w:r w:rsidRPr="00BF6E13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Feb 2027</w:t>
            </w:r>
          </w:p>
        </w:tc>
        <w:tc>
          <w:tcPr>
            <w:tcW w:w="476" w:type="pct"/>
            <w:shd w:val="clear" w:color="auto" w:fill="E7E6E6" w:themeFill="background2"/>
          </w:tcPr>
          <w:p w14:paraId="65CB8544" w14:textId="77777777" w:rsidR="00C21663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3:</w:t>
            </w:r>
          </w:p>
          <w:p w14:paraId="4BC45C71" w14:textId="2CF0D2BB" w:rsidR="00C21663" w:rsidRPr="005B3DE0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Pr="00752129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May 2027</w:t>
            </w:r>
          </w:p>
        </w:tc>
        <w:tc>
          <w:tcPr>
            <w:tcW w:w="762" w:type="pct"/>
            <w:shd w:val="clear" w:color="auto" w:fill="E7E6E6" w:themeFill="background2"/>
          </w:tcPr>
          <w:p w14:paraId="54F16386" w14:textId="1D23527F" w:rsidR="00C21663" w:rsidRDefault="00C21663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Meeting attendance record 2026-2027</w:t>
            </w:r>
          </w:p>
        </w:tc>
      </w:tr>
      <w:tr w:rsidR="00C21663" w14:paraId="3687AFE3" w14:textId="67E4A558" w:rsidTr="00C21663">
        <w:tc>
          <w:tcPr>
            <w:tcW w:w="809" w:type="pct"/>
          </w:tcPr>
          <w:p w14:paraId="01F6110A" w14:textId="77777777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Elaine Gray (Chair)</w:t>
            </w:r>
          </w:p>
          <w:p w14:paraId="57AC5FBF" w14:textId="4ECAD58E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5074F03D" w14:textId="4E98EB9E" w:rsidR="00C21663" w:rsidRPr="005B074F" w:rsidRDefault="00ED078F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21.01.26 </w:t>
            </w:r>
            <w:r w:rsidR="00265592">
              <w:rPr>
                <w:rFonts w:ascii="Arial" w:hAnsi="Arial" w:cs="Arial"/>
                <w:bCs/>
              </w:rPr>
              <w:t>–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265592">
              <w:rPr>
                <w:rFonts w:ascii="Arial" w:hAnsi="Arial" w:cs="Arial"/>
                <w:bCs/>
              </w:rPr>
              <w:t>20.01.29</w:t>
            </w:r>
          </w:p>
        </w:tc>
        <w:tc>
          <w:tcPr>
            <w:tcW w:w="1046" w:type="pct"/>
          </w:tcPr>
          <w:p w14:paraId="6BDC82C9" w14:textId="5CA511FF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Parent Councillor</w:t>
            </w:r>
          </w:p>
        </w:tc>
        <w:tc>
          <w:tcPr>
            <w:tcW w:w="523" w:type="pct"/>
          </w:tcPr>
          <w:p w14:paraId="0AE2109C" w14:textId="10120D37" w:rsidR="00C21663" w:rsidRPr="005B074F" w:rsidRDefault="006F49ED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1DA3EB91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3490EAAD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49A807B2" w14:textId="5386E55E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20069833" w14:textId="2649BC85" w:rsidTr="00C21663">
        <w:tc>
          <w:tcPr>
            <w:tcW w:w="809" w:type="pct"/>
          </w:tcPr>
          <w:p w14:paraId="0E73646B" w14:textId="0C1BB3B9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Emma Merry </w:t>
            </w:r>
          </w:p>
          <w:p w14:paraId="7BE02540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276B5231" w14:textId="2BF8D00E" w:rsidR="00C21663" w:rsidRPr="005B074F" w:rsidRDefault="00ED078F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01.11.25 </w:t>
            </w:r>
          </w:p>
        </w:tc>
        <w:tc>
          <w:tcPr>
            <w:tcW w:w="1046" w:type="pct"/>
          </w:tcPr>
          <w:p w14:paraId="69A944A2" w14:textId="66ED0F6C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 officio</w:t>
            </w:r>
          </w:p>
        </w:tc>
        <w:tc>
          <w:tcPr>
            <w:tcW w:w="523" w:type="pct"/>
          </w:tcPr>
          <w:p w14:paraId="6101F3EC" w14:textId="588B18B7" w:rsidR="00C21663" w:rsidRPr="005B074F" w:rsidRDefault="00C32966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22F77F53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0BDC5DC9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75D20E29" w14:textId="5AC561DC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003960DB" w14:textId="382B8FE7" w:rsidTr="00C21663">
        <w:tc>
          <w:tcPr>
            <w:tcW w:w="809" w:type="pct"/>
          </w:tcPr>
          <w:p w14:paraId="3809AE80" w14:textId="7A987D64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Jolen Grantham</w:t>
            </w:r>
          </w:p>
          <w:p w14:paraId="66783366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47839D40" w14:textId="6CF9D9EC" w:rsidR="00C21663" w:rsidRPr="005B074F" w:rsidRDefault="00265592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07.09.26 – 06.09.29</w:t>
            </w:r>
          </w:p>
        </w:tc>
        <w:tc>
          <w:tcPr>
            <w:tcW w:w="1046" w:type="pct"/>
          </w:tcPr>
          <w:p w14:paraId="11A06B27" w14:textId="77655E9D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Community Councillor</w:t>
            </w:r>
          </w:p>
        </w:tc>
        <w:tc>
          <w:tcPr>
            <w:tcW w:w="523" w:type="pct"/>
          </w:tcPr>
          <w:p w14:paraId="2C58B429" w14:textId="6B401326" w:rsidR="00C21663" w:rsidRPr="005B074F" w:rsidRDefault="00C32966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62045625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5B69ADB2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7A3C619D" w14:textId="6D50496E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59BCD58E" w14:textId="704AA8B9" w:rsidTr="00C21663">
        <w:tc>
          <w:tcPr>
            <w:tcW w:w="809" w:type="pct"/>
          </w:tcPr>
          <w:p w14:paraId="34456735" w14:textId="63D2C048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Nicola Cork</w:t>
            </w:r>
          </w:p>
          <w:p w14:paraId="65953831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1959553E" w14:textId="41F59F70" w:rsidR="00C21663" w:rsidRPr="005B074F" w:rsidRDefault="00265592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21.01.26 – 20.01.29</w:t>
            </w:r>
          </w:p>
        </w:tc>
        <w:tc>
          <w:tcPr>
            <w:tcW w:w="1046" w:type="pct"/>
          </w:tcPr>
          <w:p w14:paraId="74960F8C" w14:textId="0923121E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Parent Councillor</w:t>
            </w:r>
          </w:p>
        </w:tc>
        <w:tc>
          <w:tcPr>
            <w:tcW w:w="523" w:type="pct"/>
          </w:tcPr>
          <w:p w14:paraId="28999328" w14:textId="142B7D83" w:rsidR="00C21663" w:rsidRPr="005B074F" w:rsidRDefault="00C32966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26AF39D4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2B4A3AC1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7B37C1EE" w14:textId="5B3E23FA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1DE65A22" w14:textId="168EEFBA" w:rsidTr="00C21663">
        <w:tc>
          <w:tcPr>
            <w:tcW w:w="809" w:type="pct"/>
          </w:tcPr>
          <w:p w14:paraId="3C598174" w14:textId="295D620C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Loz Alcindor-Gilmour</w:t>
            </w:r>
          </w:p>
          <w:p w14:paraId="50C802F3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292C96AD" w14:textId="3F9BD35E" w:rsidR="00C21663" w:rsidRPr="005B074F" w:rsidRDefault="00265592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05.09.25 </w:t>
            </w:r>
            <w:r w:rsidR="005744F4">
              <w:rPr>
                <w:rFonts w:ascii="Arial" w:hAnsi="Arial" w:cs="Arial"/>
                <w:bCs/>
              </w:rPr>
              <w:t>–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5744F4">
              <w:rPr>
                <w:rFonts w:ascii="Arial" w:hAnsi="Arial" w:cs="Arial"/>
                <w:bCs/>
              </w:rPr>
              <w:t>04.09.28</w:t>
            </w:r>
          </w:p>
        </w:tc>
        <w:tc>
          <w:tcPr>
            <w:tcW w:w="1046" w:type="pct"/>
          </w:tcPr>
          <w:p w14:paraId="0B77B00A" w14:textId="64691CDA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Staff Councillor</w:t>
            </w:r>
          </w:p>
        </w:tc>
        <w:tc>
          <w:tcPr>
            <w:tcW w:w="523" w:type="pct"/>
          </w:tcPr>
          <w:p w14:paraId="24260CE1" w14:textId="637AC2DC" w:rsidR="00C21663" w:rsidRPr="005B074F" w:rsidRDefault="00C32966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62C8DD17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4ED6B4E3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048F624E" w14:textId="5180B03C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2B7B92FB" w14:textId="7BAFEFB1" w:rsidTr="00C21663">
        <w:tc>
          <w:tcPr>
            <w:tcW w:w="809" w:type="pct"/>
          </w:tcPr>
          <w:p w14:paraId="291C92E2" w14:textId="57DC2B04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Rachel O’Neill</w:t>
            </w:r>
          </w:p>
          <w:p w14:paraId="483BBB59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40A74FC6" w14:textId="488E7ED3" w:rsidR="00C21663" w:rsidRPr="005B074F" w:rsidRDefault="005744F4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01.10.26 – 30.09.29</w:t>
            </w:r>
          </w:p>
        </w:tc>
        <w:tc>
          <w:tcPr>
            <w:tcW w:w="1046" w:type="pct"/>
          </w:tcPr>
          <w:p w14:paraId="3884181B" w14:textId="40F0B61A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Staff Councillor</w:t>
            </w:r>
          </w:p>
        </w:tc>
        <w:tc>
          <w:tcPr>
            <w:tcW w:w="523" w:type="pct"/>
          </w:tcPr>
          <w:p w14:paraId="368F179B" w14:textId="77925B91" w:rsidR="00C21663" w:rsidRPr="005B074F" w:rsidRDefault="00C32966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2A8959B8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7243BB76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278B620C" w14:textId="358AF319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7315440C" w14:textId="3167E420" w:rsidTr="00C21663">
        <w:tc>
          <w:tcPr>
            <w:tcW w:w="809" w:type="pct"/>
          </w:tcPr>
          <w:p w14:paraId="3EC27D6D" w14:textId="0A7A09EB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Pete Burgoine</w:t>
            </w:r>
          </w:p>
          <w:p w14:paraId="46529B0F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623AD404" w14:textId="3C19DB00" w:rsidR="00C21663" w:rsidRPr="005B074F" w:rsidRDefault="005744F4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12.10.26 – 11.10.29</w:t>
            </w:r>
          </w:p>
        </w:tc>
        <w:tc>
          <w:tcPr>
            <w:tcW w:w="1046" w:type="pct"/>
          </w:tcPr>
          <w:p w14:paraId="7ABA90DA" w14:textId="48CCD7B5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Community Councillor</w:t>
            </w:r>
          </w:p>
        </w:tc>
        <w:tc>
          <w:tcPr>
            <w:tcW w:w="523" w:type="pct"/>
          </w:tcPr>
          <w:p w14:paraId="6A136DD5" w14:textId="0FF24EE0" w:rsidR="00C21663" w:rsidRPr="005B074F" w:rsidRDefault="007909F9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066966FD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14A0ACE3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79A78048" w14:textId="2E3BF596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1AC62CA5" w14:textId="6A8FF53F" w:rsidTr="00C21663">
        <w:tc>
          <w:tcPr>
            <w:tcW w:w="809" w:type="pct"/>
          </w:tcPr>
          <w:p w14:paraId="2D5426EA" w14:textId="7AD4FAB0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Uroosa Binepal</w:t>
            </w:r>
          </w:p>
          <w:p w14:paraId="02B5EBA4" w14:textId="77777777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4891268E" w14:textId="2A29C570" w:rsidR="00C21663" w:rsidRPr="005B074F" w:rsidRDefault="005744F4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12.10.26 – 11.10.29</w:t>
            </w:r>
          </w:p>
        </w:tc>
        <w:tc>
          <w:tcPr>
            <w:tcW w:w="1046" w:type="pct"/>
          </w:tcPr>
          <w:p w14:paraId="00D2B6A5" w14:textId="757C03F5" w:rsidR="00C21663" w:rsidRPr="005B074F" w:rsidRDefault="00C21663" w:rsidP="00C21663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Community Councillor</w:t>
            </w:r>
          </w:p>
        </w:tc>
        <w:tc>
          <w:tcPr>
            <w:tcW w:w="523" w:type="pct"/>
          </w:tcPr>
          <w:p w14:paraId="181D9247" w14:textId="44CFCE39" w:rsidR="00C21663" w:rsidRPr="005B074F" w:rsidRDefault="00C32966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 w:rsidRPr="00B65B99">
              <w:rPr>
                <w:rFonts w:ascii="Segoe UI Symbol" w:hAnsi="Segoe UI Symbol" w:cs="Segoe UI Symbol"/>
                <w:b/>
                <w:bCs/>
              </w:rPr>
              <w:t>✓</w:t>
            </w:r>
          </w:p>
        </w:tc>
        <w:tc>
          <w:tcPr>
            <w:tcW w:w="476" w:type="pct"/>
          </w:tcPr>
          <w:p w14:paraId="41815AE7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1A8927BD" w14:textId="77777777" w:rsidR="00C21663" w:rsidRPr="005B074F" w:rsidRDefault="00C21663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2FC05252" w14:textId="40D2C1FC" w:rsidR="00C21663" w:rsidRPr="005B074F" w:rsidRDefault="00442868" w:rsidP="006F49E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1/1</w:t>
            </w:r>
          </w:p>
        </w:tc>
      </w:tr>
      <w:tr w:rsidR="00C21663" w14:paraId="307D6B95" w14:textId="77777777" w:rsidTr="00C21663">
        <w:tc>
          <w:tcPr>
            <w:tcW w:w="809" w:type="pct"/>
          </w:tcPr>
          <w:p w14:paraId="1F114A8A" w14:textId="77777777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908" w:type="pct"/>
          </w:tcPr>
          <w:p w14:paraId="2186E1BA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1046" w:type="pct"/>
          </w:tcPr>
          <w:p w14:paraId="7BE0F148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523" w:type="pct"/>
          </w:tcPr>
          <w:p w14:paraId="75655FC7" w14:textId="24ED5F68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4D1858B7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476" w:type="pct"/>
          </w:tcPr>
          <w:p w14:paraId="772F6E2E" w14:textId="77777777" w:rsidR="00C21663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  <w:p w14:paraId="3A105566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  <w:tc>
          <w:tcPr>
            <w:tcW w:w="762" w:type="pct"/>
          </w:tcPr>
          <w:p w14:paraId="1FA8F9A1" w14:textId="77777777" w:rsidR="00C21663" w:rsidRPr="005B074F" w:rsidRDefault="00C21663" w:rsidP="00164C89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</w:tr>
    </w:tbl>
    <w:p w14:paraId="560F4661" w14:textId="0E94302D" w:rsidR="00C66D7C" w:rsidRPr="001111B6" w:rsidRDefault="00C66D7C" w:rsidP="00362129">
      <w:pPr>
        <w:rPr>
          <w:sz w:val="24"/>
          <w:szCs w:val="24"/>
        </w:rPr>
      </w:pPr>
    </w:p>
    <w:sectPr w:rsidR="00C66D7C" w:rsidRPr="001111B6" w:rsidSect="0021128B">
      <w:footerReference w:type="default" r:id="rId10"/>
      <w:headerReference w:type="first" r:id="rId11"/>
      <w:footerReference w:type="first" r:id="rId12"/>
      <w:pgSz w:w="16838" w:h="11906" w:orient="landscape" w:code="9"/>
      <w:pgMar w:top="1080" w:right="1440" w:bottom="108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D5ACD" w14:textId="77777777" w:rsidR="00DA4863" w:rsidRDefault="00DA4863" w:rsidP="00A46040">
      <w:pPr>
        <w:spacing w:line="240" w:lineRule="auto"/>
      </w:pPr>
      <w:r>
        <w:separator/>
      </w:r>
    </w:p>
  </w:endnote>
  <w:endnote w:type="continuationSeparator" w:id="0">
    <w:p w14:paraId="771D5C56" w14:textId="77777777" w:rsidR="00DA4863" w:rsidRDefault="00DA4863" w:rsidP="00A460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2E97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5C53FC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781A0" w14:textId="5545BCFF" w:rsidR="00A46040" w:rsidRDefault="00800340">
    <w:pPr>
      <w:pStyle w:val="Footer"/>
    </w:pPr>
    <w:r>
      <w:rPr>
        <w:noProof/>
      </w:rPr>
      <w:drawing>
        <wp:anchor distT="0" distB="0" distL="114300" distR="114300" simplePos="0" relativeHeight="251677696" behindDoc="0" locked="0" layoutInCell="1" allowOverlap="1" wp14:anchorId="29093A8C" wp14:editId="0FFBA591">
          <wp:simplePos x="0" y="0"/>
          <wp:positionH relativeFrom="page">
            <wp:align>right</wp:align>
          </wp:positionH>
          <wp:positionV relativeFrom="paragraph">
            <wp:posOffset>-160655</wp:posOffset>
          </wp:positionV>
          <wp:extent cx="2169000" cy="840240"/>
          <wp:effectExtent l="0" t="0" r="3175" b="0"/>
          <wp:wrapThrough wrapText="bothSides">
            <wp:wrapPolygon edited="0">
              <wp:start x="0" y="0"/>
              <wp:lineTo x="0" y="21061"/>
              <wp:lineTo x="21442" y="21061"/>
              <wp:lineTo x="21442" y="0"/>
              <wp:lineTo x="0" y="0"/>
            </wp:wrapPolygon>
          </wp:wrapThrough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000" cy="84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50E8">
      <w:rPr>
        <w:noProof/>
      </w:rPr>
      <w:drawing>
        <wp:inline distT="0" distB="0" distL="0" distR="0" wp14:anchorId="6F707487" wp14:editId="4833537B">
          <wp:extent cx="3824650" cy="416745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855977" cy="420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6F56A" w14:textId="77777777" w:rsidR="00DA4863" w:rsidRDefault="00DA4863" w:rsidP="00A46040">
      <w:pPr>
        <w:spacing w:line="240" w:lineRule="auto"/>
      </w:pPr>
      <w:r>
        <w:separator/>
      </w:r>
    </w:p>
  </w:footnote>
  <w:footnote w:type="continuationSeparator" w:id="0">
    <w:p w14:paraId="61D90E28" w14:textId="77777777" w:rsidR="00DA4863" w:rsidRDefault="00DA4863" w:rsidP="00A460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5EF7B" w14:textId="5D138082" w:rsidR="00A46040" w:rsidRDefault="00C2166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38" behindDoc="1" locked="0" layoutInCell="1" allowOverlap="1" wp14:anchorId="5BC5E3E6" wp14:editId="3FD05A6F">
          <wp:simplePos x="0" y="0"/>
          <wp:positionH relativeFrom="margin">
            <wp:align>left</wp:align>
          </wp:positionH>
          <wp:positionV relativeFrom="paragraph">
            <wp:posOffset>12923</wp:posOffset>
          </wp:positionV>
          <wp:extent cx="3193312" cy="629392"/>
          <wp:effectExtent l="0" t="0" r="762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Weaversaddressblock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7871"/>
                  <a:stretch>
                    <a:fillRect/>
                  </a:stretch>
                </pic:blipFill>
                <pic:spPr bwMode="auto">
                  <a:xfrm>
                    <a:off x="0" y="0"/>
                    <a:ext cx="3194050" cy="62953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21128B"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093F4EB7" wp14:editId="60D37549">
          <wp:simplePos x="0" y="0"/>
          <wp:positionH relativeFrom="margin">
            <wp:align>right</wp:align>
          </wp:positionH>
          <wp:positionV relativeFrom="paragraph">
            <wp:posOffset>-283959</wp:posOffset>
          </wp:positionV>
          <wp:extent cx="1425039" cy="1896718"/>
          <wp:effectExtent l="0" t="0" r="3810" b="889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eave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5039" cy="189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60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F0DA527" wp14:editId="120E396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179705" cy="635"/>
              <wp:effectExtent l="0" t="0" r="29845" b="3746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line">
                        <a:avLst/>
                      </a:prstGeom>
                      <a:noFill/>
                      <a:ln w="444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40000" dist="20000" dir="5400000" rotWithShape="0">
                                <a:srgbClr val="808080">
                                  <a:alpha val="37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E1414D" id="Straight Connector 3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14.1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" strokecolor="gray [1629]" strokeweight=".35pt">
              <v:shadow opacity="24903f" origin=",.5" offset="0,.55556mm"/>
              <w10:wrap anchorx="page" anchory="page"/>
            </v:line>
          </w:pict>
        </mc:Fallback>
      </mc:AlternateContent>
    </w:r>
    <w:r w:rsidR="00BD73CA">
      <w:rPr>
        <w:noProof/>
        <w:lang w:eastAsia="en-GB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1FB3"/>
    <w:multiLevelType w:val="multilevel"/>
    <w:tmpl w:val="899E1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890EC1"/>
    <w:multiLevelType w:val="multilevel"/>
    <w:tmpl w:val="82CA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F01741"/>
    <w:multiLevelType w:val="multilevel"/>
    <w:tmpl w:val="8FDA4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A95D87"/>
    <w:multiLevelType w:val="multilevel"/>
    <w:tmpl w:val="A7505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06770C"/>
    <w:multiLevelType w:val="multilevel"/>
    <w:tmpl w:val="C346D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E1550E"/>
    <w:multiLevelType w:val="multilevel"/>
    <w:tmpl w:val="702CD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9C3E01"/>
    <w:multiLevelType w:val="multilevel"/>
    <w:tmpl w:val="DA94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C311B7"/>
    <w:multiLevelType w:val="multilevel"/>
    <w:tmpl w:val="B00C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981A07"/>
    <w:multiLevelType w:val="multilevel"/>
    <w:tmpl w:val="852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D7713D"/>
    <w:multiLevelType w:val="multilevel"/>
    <w:tmpl w:val="03D4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943C74"/>
    <w:multiLevelType w:val="multilevel"/>
    <w:tmpl w:val="D42E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6B10414"/>
    <w:multiLevelType w:val="multilevel"/>
    <w:tmpl w:val="3082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4C7BAE"/>
    <w:multiLevelType w:val="multilevel"/>
    <w:tmpl w:val="3B60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8F3895"/>
    <w:multiLevelType w:val="multilevel"/>
    <w:tmpl w:val="EB24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95261D"/>
    <w:multiLevelType w:val="multilevel"/>
    <w:tmpl w:val="C7C20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7C7B35"/>
    <w:multiLevelType w:val="multilevel"/>
    <w:tmpl w:val="F74A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9E84924"/>
    <w:multiLevelType w:val="multilevel"/>
    <w:tmpl w:val="5060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ED6582D"/>
    <w:multiLevelType w:val="multilevel"/>
    <w:tmpl w:val="0DF2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164E4A"/>
    <w:multiLevelType w:val="multilevel"/>
    <w:tmpl w:val="6D0E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3667467"/>
    <w:multiLevelType w:val="hybridMultilevel"/>
    <w:tmpl w:val="0FAC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1136F"/>
    <w:multiLevelType w:val="multilevel"/>
    <w:tmpl w:val="6C6C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A1C5B73"/>
    <w:multiLevelType w:val="multilevel"/>
    <w:tmpl w:val="47C83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2664DA4"/>
    <w:multiLevelType w:val="multilevel"/>
    <w:tmpl w:val="AE4A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57F2ACE"/>
    <w:multiLevelType w:val="multilevel"/>
    <w:tmpl w:val="A866D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47555A"/>
    <w:multiLevelType w:val="multilevel"/>
    <w:tmpl w:val="345C3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3F3F99"/>
    <w:multiLevelType w:val="multilevel"/>
    <w:tmpl w:val="0E9A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5851C7"/>
    <w:multiLevelType w:val="multilevel"/>
    <w:tmpl w:val="F510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E610E1"/>
    <w:multiLevelType w:val="multilevel"/>
    <w:tmpl w:val="9718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F3843D8"/>
    <w:multiLevelType w:val="multilevel"/>
    <w:tmpl w:val="DB0E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13F0922"/>
    <w:multiLevelType w:val="hybridMultilevel"/>
    <w:tmpl w:val="0FFC8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A04413"/>
    <w:multiLevelType w:val="multilevel"/>
    <w:tmpl w:val="7C5C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42C2D6E"/>
    <w:multiLevelType w:val="multilevel"/>
    <w:tmpl w:val="2E140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5FE1AB9"/>
    <w:multiLevelType w:val="multilevel"/>
    <w:tmpl w:val="E78A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C45696B"/>
    <w:multiLevelType w:val="multilevel"/>
    <w:tmpl w:val="031C9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D151EB6"/>
    <w:multiLevelType w:val="multilevel"/>
    <w:tmpl w:val="A4F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9865C43"/>
    <w:multiLevelType w:val="multilevel"/>
    <w:tmpl w:val="78560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D8B1CA0"/>
    <w:multiLevelType w:val="multilevel"/>
    <w:tmpl w:val="96E8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F3E34F6"/>
    <w:multiLevelType w:val="multilevel"/>
    <w:tmpl w:val="E8AEF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27903359">
    <w:abstractNumId w:val="14"/>
  </w:num>
  <w:num w:numId="2" w16cid:durableId="564296920">
    <w:abstractNumId w:val="28"/>
  </w:num>
  <w:num w:numId="3" w16cid:durableId="1077441702">
    <w:abstractNumId w:val="16"/>
  </w:num>
  <w:num w:numId="4" w16cid:durableId="293487093">
    <w:abstractNumId w:val="22"/>
  </w:num>
  <w:num w:numId="5" w16cid:durableId="1047337097">
    <w:abstractNumId w:val="2"/>
  </w:num>
  <w:num w:numId="6" w16cid:durableId="1542740220">
    <w:abstractNumId w:val="30"/>
  </w:num>
  <w:num w:numId="7" w16cid:durableId="924649359">
    <w:abstractNumId w:val="35"/>
  </w:num>
  <w:num w:numId="8" w16cid:durableId="1264608299">
    <w:abstractNumId w:val="13"/>
  </w:num>
  <w:num w:numId="9" w16cid:durableId="1300304400">
    <w:abstractNumId w:val="1"/>
  </w:num>
  <w:num w:numId="10" w16cid:durableId="766967988">
    <w:abstractNumId w:val="10"/>
  </w:num>
  <w:num w:numId="11" w16cid:durableId="1698311695">
    <w:abstractNumId w:val="4"/>
  </w:num>
  <w:num w:numId="12" w16cid:durableId="806319459">
    <w:abstractNumId w:val="8"/>
  </w:num>
  <w:num w:numId="13" w16cid:durableId="529339871">
    <w:abstractNumId w:val="11"/>
  </w:num>
  <w:num w:numId="14" w16cid:durableId="457144527">
    <w:abstractNumId w:val="21"/>
  </w:num>
  <w:num w:numId="15" w16cid:durableId="1563903875">
    <w:abstractNumId w:val="34"/>
  </w:num>
  <w:num w:numId="16" w16cid:durableId="1795516113">
    <w:abstractNumId w:val="18"/>
  </w:num>
  <w:num w:numId="17" w16cid:durableId="1059399440">
    <w:abstractNumId w:val="12"/>
  </w:num>
  <w:num w:numId="18" w16cid:durableId="719983946">
    <w:abstractNumId w:val="17"/>
  </w:num>
  <w:num w:numId="19" w16cid:durableId="2104956633">
    <w:abstractNumId w:val="36"/>
  </w:num>
  <w:num w:numId="20" w16cid:durableId="1227915157">
    <w:abstractNumId w:val="20"/>
  </w:num>
  <w:num w:numId="21" w16cid:durableId="1246844802">
    <w:abstractNumId w:val="25"/>
  </w:num>
  <w:num w:numId="22" w16cid:durableId="1701468715">
    <w:abstractNumId w:val="31"/>
  </w:num>
  <w:num w:numId="23" w16cid:durableId="806820518">
    <w:abstractNumId w:val="32"/>
  </w:num>
  <w:num w:numId="24" w16cid:durableId="2114664252">
    <w:abstractNumId w:val="5"/>
  </w:num>
  <w:num w:numId="25" w16cid:durableId="1327005577">
    <w:abstractNumId w:val="9"/>
  </w:num>
  <w:num w:numId="26" w16cid:durableId="889728647">
    <w:abstractNumId w:val="3"/>
  </w:num>
  <w:num w:numId="27" w16cid:durableId="2117433767">
    <w:abstractNumId w:val="15"/>
  </w:num>
  <w:num w:numId="28" w16cid:durableId="1315454608">
    <w:abstractNumId w:val="26"/>
  </w:num>
  <w:num w:numId="29" w16cid:durableId="1552573813">
    <w:abstractNumId w:val="27"/>
  </w:num>
  <w:num w:numId="30" w16cid:durableId="1641225311">
    <w:abstractNumId w:val="0"/>
  </w:num>
  <w:num w:numId="31" w16cid:durableId="2025741607">
    <w:abstractNumId w:val="6"/>
  </w:num>
  <w:num w:numId="32" w16cid:durableId="949161666">
    <w:abstractNumId w:val="33"/>
  </w:num>
  <w:num w:numId="33" w16cid:durableId="1647779121">
    <w:abstractNumId w:val="23"/>
  </w:num>
  <w:num w:numId="34" w16cid:durableId="617183348">
    <w:abstractNumId w:val="7"/>
  </w:num>
  <w:num w:numId="35" w16cid:durableId="1441531573">
    <w:abstractNumId w:val="24"/>
  </w:num>
  <w:num w:numId="36" w16cid:durableId="94249284">
    <w:abstractNumId w:val="37"/>
  </w:num>
  <w:num w:numId="37" w16cid:durableId="1201438630">
    <w:abstractNumId w:val="29"/>
  </w:num>
  <w:num w:numId="38" w16cid:durableId="19563312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B4"/>
    <w:rsid w:val="00003543"/>
    <w:rsid w:val="0000438E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E97"/>
    <w:rsid w:val="00024C68"/>
    <w:rsid w:val="000265B5"/>
    <w:rsid w:val="00026C4B"/>
    <w:rsid w:val="00030D97"/>
    <w:rsid w:val="000344D8"/>
    <w:rsid w:val="00034671"/>
    <w:rsid w:val="000348AD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3420"/>
    <w:rsid w:val="00053FEF"/>
    <w:rsid w:val="00055061"/>
    <w:rsid w:val="0005654D"/>
    <w:rsid w:val="0005697C"/>
    <w:rsid w:val="000572D8"/>
    <w:rsid w:val="0005780B"/>
    <w:rsid w:val="000614A0"/>
    <w:rsid w:val="00061969"/>
    <w:rsid w:val="00063D15"/>
    <w:rsid w:val="00065588"/>
    <w:rsid w:val="000709FE"/>
    <w:rsid w:val="00071711"/>
    <w:rsid w:val="000728ED"/>
    <w:rsid w:val="00072AAA"/>
    <w:rsid w:val="00074192"/>
    <w:rsid w:val="00076032"/>
    <w:rsid w:val="0007617D"/>
    <w:rsid w:val="00083E03"/>
    <w:rsid w:val="00084EAA"/>
    <w:rsid w:val="00085178"/>
    <w:rsid w:val="00086D43"/>
    <w:rsid w:val="0009046A"/>
    <w:rsid w:val="00090D8F"/>
    <w:rsid w:val="00092B42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5DF3"/>
    <w:rsid w:val="000C73B1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D75C2"/>
    <w:rsid w:val="000E4116"/>
    <w:rsid w:val="000E5F7D"/>
    <w:rsid w:val="000F05B4"/>
    <w:rsid w:val="000F101C"/>
    <w:rsid w:val="000F19B1"/>
    <w:rsid w:val="000F2D6D"/>
    <w:rsid w:val="000F4975"/>
    <w:rsid w:val="000F638E"/>
    <w:rsid w:val="00100E7E"/>
    <w:rsid w:val="00102F3C"/>
    <w:rsid w:val="00103959"/>
    <w:rsid w:val="00103F1F"/>
    <w:rsid w:val="00105AA2"/>
    <w:rsid w:val="001066B9"/>
    <w:rsid w:val="00106F0C"/>
    <w:rsid w:val="001111B6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2674"/>
    <w:rsid w:val="00122C34"/>
    <w:rsid w:val="001233A0"/>
    <w:rsid w:val="00124D19"/>
    <w:rsid w:val="0012758C"/>
    <w:rsid w:val="00130428"/>
    <w:rsid w:val="00132933"/>
    <w:rsid w:val="00132A6D"/>
    <w:rsid w:val="00132C2A"/>
    <w:rsid w:val="0013322D"/>
    <w:rsid w:val="00134B3B"/>
    <w:rsid w:val="00135040"/>
    <w:rsid w:val="00136E78"/>
    <w:rsid w:val="00137116"/>
    <w:rsid w:val="001376F8"/>
    <w:rsid w:val="00137A32"/>
    <w:rsid w:val="00140EA2"/>
    <w:rsid w:val="00141D30"/>
    <w:rsid w:val="00141DFB"/>
    <w:rsid w:val="00142B30"/>
    <w:rsid w:val="00143DD2"/>
    <w:rsid w:val="001510F4"/>
    <w:rsid w:val="00151238"/>
    <w:rsid w:val="00151424"/>
    <w:rsid w:val="00154896"/>
    <w:rsid w:val="001548D6"/>
    <w:rsid w:val="00155632"/>
    <w:rsid w:val="001565D1"/>
    <w:rsid w:val="00156C8B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2AC8"/>
    <w:rsid w:val="00184DB9"/>
    <w:rsid w:val="00186A30"/>
    <w:rsid w:val="00186BCE"/>
    <w:rsid w:val="00187A55"/>
    <w:rsid w:val="00187C35"/>
    <w:rsid w:val="0019068A"/>
    <w:rsid w:val="00190D9E"/>
    <w:rsid w:val="00194548"/>
    <w:rsid w:val="00195430"/>
    <w:rsid w:val="001979E4"/>
    <w:rsid w:val="001A1CD8"/>
    <w:rsid w:val="001A3E26"/>
    <w:rsid w:val="001A7F1C"/>
    <w:rsid w:val="001B51EE"/>
    <w:rsid w:val="001B5E3D"/>
    <w:rsid w:val="001B5F10"/>
    <w:rsid w:val="001C14C1"/>
    <w:rsid w:val="001C4FBB"/>
    <w:rsid w:val="001C647B"/>
    <w:rsid w:val="001C6F02"/>
    <w:rsid w:val="001C7B0A"/>
    <w:rsid w:val="001D263C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14AB"/>
    <w:rsid w:val="001F2DF7"/>
    <w:rsid w:val="001F32CC"/>
    <w:rsid w:val="001F3C90"/>
    <w:rsid w:val="001F49F0"/>
    <w:rsid w:val="001F631B"/>
    <w:rsid w:val="001F7FEF"/>
    <w:rsid w:val="002000A9"/>
    <w:rsid w:val="00202450"/>
    <w:rsid w:val="0020294F"/>
    <w:rsid w:val="00206780"/>
    <w:rsid w:val="0020764D"/>
    <w:rsid w:val="0021128B"/>
    <w:rsid w:val="00211598"/>
    <w:rsid w:val="00212471"/>
    <w:rsid w:val="00212AEF"/>
    <w:rsid w:val="00213386"/>
    <w:rsid w:val="00217C64"/>
    <w:rsid w:val="002210A8"/>
    <w:rsid w:val="00222283"/>
    <w:rsid w:val="00223247"/>
    <w:rsid w:val="00226E82"/>
    <w:rsid w:val="00226FDB"/>
    <w:rsid w:val="002279B1"/>
    <w:rsid w:val="00230F04"/>
    <w:rsid w:val="00233732"/>
    <w:rsid w:val="0023408C"/>
    <w:rsid w:val="002343FF"/>
    <w:rsid w:val="00235470"/>
    <w:rsid w:val="002369C7"/>
    <w:rsid w:val="00237990"/>
    <w:rsid w:val="002425C1"/>
    <w:rsid w:val="00242758"/>
    <w:rsid w:val="002429BD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592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3464"/>
    <w:rsid w:val="002835FB"/>
    <w:rsid w:val="00283F1E"/>
    <w:rsid w:val="00283F9C"/>
    <w:rsid w:val="00284263"/>
    <w:rsid w:val="00286A17"/>
    <w:rsid w:val="00286FEC"/>
    <w:rsid w:val="00290DBA"/>
    <w:rsid w:val="00291CBC"/>
    <w:rsid w:val="002924C8"/>
    <w:rsid w:val="002947AE"/>
    <w:rsid w:val="00295F00"/>
    <w:rsid w:val="002968D0"/>
    <w:rsid w:val="002A1494"/>
    <w:rsid w:val="002A1F89"/>
    <w:rsid w:val="002A2639"/>
    <w:rsid w:val="002A50E8"/>
    <w:rsid w:val="002A70B6"/>
    <w:rsid w:val="002B00F8"/>
    <w:rsid w:val="002B0121"/>
    <w:rsid w:val="002B44E8"/>
    <w:rsid w:val="002C0A77"/>
    <w:rsid w:val="002C12E3"/>
    <w:rsid w:val="002C32D8"/>
    <w:rsid w:val="002C4124"/>
    <w:rsid w:val="002C4A40"/>
    <w:rsid w:val="002C4F58"/>
    <w:rsid w:val="002C6F2C"/>
    <w:rsid w:val="002C700C"/>
    <w:rsid w:val="002D08C1"/>
    <w:rsid w:val="002D210B"/>
    <w:rsid w:val="002D55BF"/>
    <w:rsid w:val="002D7339"/>
    <w:rsid w:val="002E0877"/>
    <w:rsid w:val="002E10A1"/>
    <w:rsid w:val="002E2294"/>
    <w:rsid w:val="002E2808"/>
    <w:rsid w:val="002E3646"/>
    <w:rsid w:val="002E5506"/>
    <w:rsid w:val="002E69B6"/>
    <w:rsid w:val="002E724B"/>
    <w:rsid w:val="002F3438"/>
    <w:rsid w:val="00302770"/>
    <w:rsid w:val="0030290F"/>
    <w:rsid w:val="00303A81"/>
    <w:rsid w:val="003076AC"/>
    <w:rsid w:val="003115C3"/>
    <w:rsid w:val="00311861"/>
    <w:rsid w:val="00312C34"/>
    <w:rsid w:val="00312F86"/>
    <w:rsid w:val="0031353B"/>
    <w:rsid w:val="003142C7"/>
    <w:rsid w:val="00314A7C"/>
    <w:rsid w:val="003157AF"/>
    <w:rsid w:val="003159DC"/>
    <w:rsid w:val="00316686"/>
    <w:rsid w:val="00316DE0"/>
    <w:rsid w:val="00317BE7"/>
    <w:rsid w:val="00317D9E"/>
    <w:rsid w:val="00320C1F"/>
    <w:rsid w:val="00320DB4"/>
    <w:rsid w:val="00321305"/>
    <w:rsid w:val="00323D1B"/>
    <w:rsid w:val="00324B40"/>
    <w:rsid w:val="0032528A"/>
    <w:rsid w:val="003260EB"/>
    <w:rsid w:val="00326AAA"/>
    <w:rsid w:val="00327555"/>
    <w:rsid w:val="00327AA4"/>
    <w:rsid w:val="00331105"/>
    <w:rsid w:val="00334000"/>
    <w:rsid w:val="003359BD"/>
    <w:rsid w:val="00336C70"/>
    <w:rsid w:val="00337D78"/>
    <w:rsid w:val="00340407"/>
    <w:rsid w:val="0034063B"/>
    <w:rsid w:val="00341308"/>
    <w:rsid w:val="00341FCE"/>
    <w:rsid w:val="003457D7"/>
    <w:rsid w:val="003463CC"/>
    <w:rsid w:val="00347DF4"/>
    <w:rsid w:val="003507C3"/>
    <w:rsid w:val="00350D79"/>
    <w:rsid w:val="00351BA6"/>
    <w:rsid w:val="003523B9"/>
    <w:rsid w:val="003537A7"/>
    <w:rsid w:val="00353A93"/>
    <w:rsid w:val="00353FFD"/>
    <w:rsid w:val="003551EC"/>
    <w:rsid w:val="00356C65"/>
    <w:rsid w:val="003579D5"/>
    <w:rsid w:val="00357D81"/>
    <w:rsid w:val="00357F20"/>
    <w:rsid w:val="00362129"/>
    <w:rsid w:val="0036658C"/>
    <w:rsid w:val="00366A28"/>
    <w:rsid w:val="003679F6"/>
    <w:rsid w:val="003741AC"/>
    <w:rsid w:val="00375011"/>
    <w:rsid w:val="00375BBD"/>
    <w:rsid w:val="003778E4"/>
    <w:rsid w:val="00380F76"/>
    <w:rsid w:val="00380FB8"/>
    <w:rsid w:val="00381A3D"/>
    <w:rsid w:val="0038387B"/>
    <w:rsid w:val="00385CB5"/>
    <w:rsid w:val="00385E9C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0918"/>
    <w:rsid w:val="003A2A2C"/>
    <w:rsid w:val="003A330B"/>
    <w:rsid w:val="003A3C60"/>
    <w:rsid w:val="003A5800"/>
    <w:rsid w:val="003A5E5C"/>
    <w:rsid w:val="003B3BED"/>
    <w:rsid w:val="003B44CD"/>
    <w:rsid w:val="003B4A59"/>
    <w:rsid w:val="003B6871"/>
    <w:rsid w:val="003B6CAA"/>
    <w:rsid w:val="003B6E00"/>
    <w:rsid w:val="003B7F25"/>
    <w:rsid w:val="003C108A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F01CB"/>
    <w:rsid w:val="003F047F"/>
    <w:rsid w:val="003F05AB"/>
    <w:rsid w:val="003F2A58"/>
    <w:rsid w:val="003F66F2"/>
    <w:rsid w:val="003F6FCC"/>
    <w:rsid w:val="003F7C74"/>
    <w:rsid w:val="00402F42"/>
    <w:rsid w:val="00403E11"/>
    <w:rsid w:val="00404621"/>
    <w:rsid w:val="00404AEC"/>
    <w:rsid w:val="00405011"/>
    <w:rsid w:val="00407A8C"/>
    <w:rsid w:val="00407B0B"/>
    <w:rsid w:val="0041070E"/>
    <w:rsid w:val="00410F9B"/>
    <w:rsid w:val="004123A3"/>
    <w:rsid w:val="00413728"/>
    <w:rsid w:val="00416BD8"/>
    <w:rsid w:val="00420D12"/>
    <w:rsid w:val="004217DF"/>
    <w:rsid w:val="00421DE6"/>
    <w:rsid w:val="004243EA"/>
    <w:rsid w:val="0042542C"/>
    <w:rsid w:val="004254CD"/>
    <w:rsid w:val="0043165F"/>
    <w:rsid w:val="00440604"/>
    <w:rsid w:val="00440780"/>
    <w:rsid w:val="004411DA"/>
    <w:rsid w:val="00442868"/>
    <w:rsid w:val="00442E2E"/>
    <w:rsid w:val="00443A76"/>
    <w:rsid w:val="00444F4A"/>
    <w:rsid w:val="00445736"/>
    <w:rsid w:val="00445C19"/>
    <w:rsid w:val="00446BAF"/>
    <w:rsid w:val="0044703A"/>
    <w:rsid w:val="004522B2"/>
    <w:rsid w:val="00454437"/>
    <w:rsid w:val="00454488"/>
    <w:rsid w:val="00454B20"/>
    <w:rsid w:val="004568D5"/>
    <w:rsid w:val="0045702D"/>
    <w:rsid w:val="00457B1C"/>
    <w:rsid w:val="00460544"/>
    <w:rsid w:val="004619EE"/>
    <w:rsid w:val="00462C42"/>
    <w:rsid w:val="00463941"/>
    <w:rsid w:val="00464638"/>
    <w:rsid w:val="004664AA"/>
    <w:rsid w:val="004664D1"/>
    <w:rsid w:val="00471E70"/>
    <w:rsid w:val="004744C1"/>
    <w:rsid w:val="00480091"/>
    <w:rsid w:val="004851E0"/>
    <w:rsid w:val="0048575F"/>
    <w:rsid w:val="00486330"/>
    <w:rsid w:val="004874D0"/>
    <w:rsid w:val="00487964"/>
    <w:rsid w:val="0049108F"/>
    <w:rsid w:val="00495438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278"/>
    <w:rsid w:val="004B3A00"/>
    <w:rsid w:val="004B3BD4"/>
    <w:rsid w:val="004C0293"/>
    <w:rsid w:val="004C1060"/>
    <w:rsid w:val="004C235C"/>
    <w:rsid w:val="004C272E"/>
    <w:rsid w:val="004C412F"/>
    <w:rsid w:val="004C52F6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E7EE5"/>
    <w:rsid w:val="004F1369"/>
    <w:rsid w:val="004F2075"/>
    <w:rsid w:val="00502756"/>
    <w:rsid w:val="005030D2"/>
    <w:rsid w:val="00503837"/>
    <w:rsid w:val="00503F81"/>
    <w:rsid w:val="00504685"/>
    <w:rsid w:val="005046FB"/>
    <w:rsid w:val="00504E36"/>
    <w:rsid w:val="005052E7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2FDD"/>
    <w:rsid w:val="00533A73"/>
    <w:rsid w:val="00534A69"/>
    <w:rsid w:val="00534D7E"/>
    <w:rsid w:val="005350E5"/>
    <w:rsid w:val="005358D6"/>
    <w:rsid w:val="005359CC"/>
    <w:rsid w:val="00535AEA"/>
    <w:rsid w:val="005405D0"/>
    <w:rsid w:val="0054227D"/>
    <w:rsid w:val="005429D8"/>
    <w:rsid w:val="00543578"/>
    <w:rsid w:val="0054417B"/>
    <w:rsid w:val="00544BCB"/>
    <w:rsid w:val="005455E7"/>
    <w:rsid w:val="00547BB0"/>
    <w:rsid w:val="00547E0A"/>
    <w:rsid w:val="00551A0E"/>
    <w:rsid w:val="00553249"/>
    <w:rsid w:val="00554B11"/>
    <w:rsid w:val="00555CCE"/>
    <w:rsid w:val="00555D81"/>
    <w:rsid w:val="00555E1F"/>
    <w:rsid w:val="00556DB8"/>
    <w:rsid w:val="0055789F"/>
    <w:rsid w:val="005605EB"/>
    <w:rsid w:val="005627B3"/>
    <w:rsid w:val="00563514"/>
    <w:rsid w:val="00564557"/>
    <w:rsid w:val="005659E0"/>
    <w:rsid w:val="00567BCC"/>
    <w:rsid w:val="005709CF"/>
    <w:rsid w:val="005711EE"/>
    <w:rsid w:val="005724F4"/>
    <w:rsid w:val="0057440F"/>
    <w:rsid w:val="005744F4"/>
    <w:rsid w:val="00575DAB"/>
    <w:rsid w:val="005818C7"/>
    <w:rsid w:val="00584024"/>
    <w:rsid w:val="0058639F"/>
    <w:rsid w:val="005870D1"/>
    <w:rsid w:val="00595259"/>
    <w:rsid w:val="0059593C"/>
    <w:rsid w:val="005964DF"/>
    <w:rsid w:val="00596706"/>
    <w:rsid w:val="00596F57"/>
    <w:rsid w:val="005A001B"/>
    <w:rsid w:val="005A4C93"/>
    <w:rsid w:val="005A5860"/>
    <w:rsid w:val="005A7C04"/>
    <w:rsid w:val="005B06B3"/>
    <w:rsid w:val="005B0B5D"/>
    <w:rsid w:val="005B1676"/>
    <w:rsid w:val="005B1CD3"/>
    <w:rsid w:val="005B27C4"/>
    <w:rsid w:val="005B42CE"/>
    <w:rsid w:val="005B4B83"/>
    <w:rsid w:val="005B4E0B"/>
    <w:rsid w:val="005B5727"/>
    <w:rsid w:val="005B6562"/>
    <w:rsid w:val="005B666B"/>
    <w:rsid w:val="005B6AAA"/>
    <w:rsid w:val="005C05DD"/>
    <w:rsid w:val="005C411D"/>
    <w:rsid w:val="005C47CE"/>
    <w:rsid w:val="005C4FD6"/>
    <w:rsid w:val="005C53FC"/>
    <w:rsid w:val="005D16B5"/>
    <w:rsid w:val="005D2921"/>
    <w:rsid w:val="005D2FDC"/>
    <w:rsid w:val="005D3F73"/>
    <w:rsid w:val="005D6754"/>
    <w:rsid w:val="005D684B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E5339"/>
    <w:rsid w:val="005F0A9D"/>
    <w:rsid w:val="005F34AD"/>
    <w:rsid w:val="005F4B83"/>
    <w:rsid w:val="005F566D"/>
    <w:rsid w:val="00601A75"/>
    <w:rsid w:val="006033C9"/>
    <w:rsid w:val="00604070"/>
    <w:rsid w:val="006042B0"/>
    <w:rsid w:val="006069D1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496"/>
    <w:rsid w:val="006569BF"/>
    <w:rsid w:val="00662B78"/>
    <w:rsid w:val="00664244"/>
    <w:rsid w:val="00665620"/>
    <w:rsid w:val="00666AB8"/>
    <w:rsid w:val="006702D7"/>
    <w:rsid w:val="00673CFB"/>
    <w:rsid w:val="006742A9"/>
    <w:rsid w:val="00681E63"/>
    <w:rsid w:val="006827FA"/>
    <w:rsid w:val="00683816"/>
    <w:rsid w:val="00683CD0"/>
    <w:rsid w:val="0068414F"/>
    <w:rsid w:val="006871D2"/>
    <w:rsid w:val="00687486"/>
    <w:rsid w:val="00690845"/>
    <w:rsid w:val="00691B93"/>
    <w:rsid w:val="00692BAD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3B66"/>
    <w:rsid w:val="006A4DCE"/>
    <w:rsid w:val="006A524C"/>
    <w:rsid w:val="006B0741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52B3"/>
    <w:rsid w:val="006D6A8D"/>
    <w:rsid w:val="006D7667"/>
    <w:rsid w:val="006E29F2"/>
    <w:rsid w:val="006E36A2"/>
    <w:rsid w:val="006E45D6"/>
    <w:rsid w:val="006E6F58"/>
    <w:rsid w:val="006F395B"/>
    <w:rsid w:val="006F4575"/>
    <w:rsid w:val="006F4914"/>
    <w:rsid w:val="006F49ED"/>
    <w:rsid w:val="006F652B"/>
    <w:rsid w:val="006F7AC4"/>
    <w:rsid w:val="007003D6"/>
    <w:rsid w:val="00700AEB"/>
    <w:rsid w:val="00700DA9"/>
    <w:rsid w:val="00701E82"/>
    <w:rsid w:val="007041E4"/>
    <w:rsid w:val="00704544"/>
    <w:rsid w:val="00704658"/>
    <w:rsid w:val="00705EE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7AC0"/>
    <w:rsid w:val="00741D50"/>
    <w:rsid w:val="0074429C"/>
    <w:rsid w:val="00745E13"/>
    <w:rsid w:val="0075040C"/>
    <w:rsid w:val="007521F0"/>
    <w:rsid w:val="00755FF6"/>
    <w:rsid w:val="00757AA4"/>
    <w:rsid w:val="007614FE"/>
    <w:rsid w:val="00763A2A"/>
    <w:rsid w:val="00764992"/>
    <w:rsid w:val="00764DC7"/>
    <w:rsid w:val="00765431"/>
    <w:rsid w:val="00767F4B"/>
    <w:rsid w:val="007705FF"/>
    <w:rsid w:val="00772C5E"/>
    <w:rsid w:val="00773E9F"/>
    <w:rsid w:val="00775E80"/>
    <w:rsid w:val="00776AA0"/>
    <w:rsid w:val="00777149"/>
    <w:rsid w:val="00777F1C"/>
    <w:rsid w:val="00781BD3"/>
    <w:rsid w:val="00782A86"/>
    <w:rsid w:val="007907D8"/>
    <w:rsid w:val="007909F9"/>
    <w:rsid w:val="00791B53"/>
    <w:rsid w:val="00791DE8"/>
    <w:rsid w:val="00792AF6"/>
    <w:rsid w:val="00792C02"/>
    <w:rsid w:val="007946AB"/>
    <w:rsid w:val="007951EE"/>
    <w:rsid w:val="007A146B"/>
    <w:rsid w:val="007A1FC0"/>
    <w:rsid w:val="007A2DD4"/>
    <w:rsid w:val="007A4429"/>
    <w:rsid w:val="007A75A3"/>
    <w:rsid w:val="007B2C27"/>
    <w:rsid w:val="007B37A4"/>
    <w:rsid w:val="007B3E68"/>
    <w:rsid w:val="007B55B2"/>
    <w:rsid w:val="007B60E9"/>
    <w:rsid w:val="007B65E5"/>
    <w:rsid w:val="007B7594"/>
    <w:rsid w:val="007C3284"/>
    <w:rsid w:val="007C373E"/>
    <w:rsid w:val="007C391B"/>
    <w:rsid w:val="007C4D99"/>
    <w:rsid w:val="007C5751"/>
    <w:rsid w:val="007C5C52"/>
    <w:rsid w:val="007C6874"/>
    <w:rsid w:val="007D0CA8"/>
    <w:rsid w:val="007D2F4E"/>
    <w:rsid w:val="007D448E"/>
    <w:rsid w:val="007D709A"/>
    <w:rsid w:val="007D74BC"/>
    <w:rsid w:val="007D7823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171"/>
    <w:rsid w:val="00800340"/>
    <w:rsid w:val="00800772"/>
    <w:rsid w:val="00800C11"/>
    <w:rsid w:val="008034C1"/>
    <w:rsid w:val="008039FF"/>
    <w:rsid w:val="00806B0D"/>
    <w:rsid w:val="00806CE2"/>
    <w:rsid w:val="0080796A"/>
    <w:rsid w:val="00810E06"/>
    <w:rsid w:val="00810F18"/>
    <w:rsid w:val="008123BC"/>
    <w:rsid w:val="008124D3"/>
    <w:rsid w:val="00813926"/>
    <w:rsid w:val="0081420B"/>
    <w:rsid w:val="00814E07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3C3"/>
    <w:rsid w:val="0082771D"/>
    <w:rsid w:val="00827776"/>
    <w:rsid w:val="008308C4"/>
    <w:rsid w:val="008308FA"/>
    <w:rsid w:val="00830DAE"/>
    <w:rsid w:val="00831716"/>
    <w:rsid w:val="00831F5F"/>
    <w:rsid w:val="008325BC"/>
    <w:rsid w:val="00833037"/>
    <w:rsid w:val="008357F3"/>
    <w:rsid w:val="008358CD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3BCE"/>
    <w:rsid w:val="00854D4F"/>
    <w:rsid w:val="008551BF"/>
    <w:rsid w:val="0086082C"/>
    <w:rsid w:val="00863021"/>
    <w:rsid w:val="00863D03"/>
    <w:rsid w:val="008647AD"/>
    <w:rsid w:val="008669C9"/>
    <w:rsid w:val="00866B97"/>
    <w:rsid w:val="008702B4"/>
    <w:rsid w:val="00871B6E"/>
    <w:rsid w:val="008732C1"/>
    <w:rsid w:val="008742BC"/>
    <w:rsid w:val="008765FD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90809"/>
    <w:rsid w:val="00891BDB"/>
    <w:rsid w:val="00895396"/>
    <w:rsid w:val="008953FE"/>
    <w:rsid w:val="00896605"/>
    <w:rsid w:val="0089674C"/>
    <w:rsid w:val="00897456"/>
    <w:rsid w:val="008A110A"/>
    <w:rsid w:val="008A1F69"/>
    <w:rsid w:val="008A2204"/>
    <w:rsid w:val="008A23B8"/>
    <w:rsid w:val="008A3EFE"/>
    <w:rsid w:val="008A5270"/>
    <w:rsid w:val="008A5D21"/>
    <w:rsid w:val="008A68D6"/>
    <w:rsid w:val="008B2539"/>
    <w:rsid w:val="008B6309"/>
    <w:rsid w:val="008B71A7"/>
    <w:rsid w:val="008B7C32"/>
    <w:rsid w:val="008C2273"/>
    <w:rsid w:val="008C3B70"/>
    <w:rsid w:val="008C560A"/>
    <w:rsid w:val="008C58FF"/>
    <w:rsid w:val="008C592F"/>
    <w:rsid w:val="008C62A0"/>
    <w:rsid w:val="008C665D"/>
    <w:rsid w:val="008C76AD"/>
    <w:rsid w:val="008D0B22"/>
    <w:rsid w:val="008D0FD7"/>
    <w:rsid w:val="008D4B5E"/>
    <w:rsid w:val="008D5881"/>
    <w:rsid w:val="008E18AB"/>
    <w:rsid w:val="008E3F40"/>
    <w:rsid w:val="008E629E"/>
    <w:rsid w:val="008E6A65"/>
    <w:rsid w:val="008F12E8"/>
    <w:rsid w:val="008F20D6"/>
    <w:rsid w:val="008F3FB6"/>
    <w:rsid w:val="008F4780"/>
    <w:rsid w:val="008F50DD"/>
    <w:rsid w:val="008F58A0"/>
    <w:rsid w:val="008F5CD9"/>
    <w:rsid w:val="008F60B8"/>
    <w:rsid w:val="008F63E5"/>
    <w:rsid w:val="009022CA"/>
    <w:rsid w:val="00902F68"/>
    <w:rsid w:val="00903926"/>
    <w:rsid w:val="009046D1"/>
    <w:rsid w:val="00905163"/>
    <w:rsid w:val="009059C3"/>
    <w:rsid w:val="0090740A"/>
    <w:rsid w:val="00907DCB"/>
    <w:rsid w:val="00916FA3"/>
    <w:rsid w:val="0091776F"/>
    <w:rsid w:val="00922A39"/>
    <w:rsid w:val="00922D45"/>
    <w:rsid w:val="00924961"/>
    <w:rsid w:val="009256E7"/>
    <w:rsid w:val="00926AC2"/>
    <w:rsid w:val="0093064A"/>
    <w:rsid w:val="009321F8"/>
    <w:rsid w:val="00932430"/>
    <w:rsid w:val="009332D4"/>
    <w:rsid w:val="00933F58"/>
    <w:rsid w:val="0093545E"/>
    <w:rsid w:val="0094012D"/>
    <w:rsid w:val="009408B6"/>
    <w:rsid w:val="009416CD"/>
    <w:rsid w:val="00942171"/>
    <w:rsid w:val="009434DF"/>
    <w:rsid w:val="009437BC"/>
    <w:rsid w:val="009460F3"/>
    <w:rsid w:val="009466C9"/>
    <w:rsid w:val="00947979"/>
    <w:rsid w:val="009511BA"/>
    <w:rsid w:val="00952F68"/>
    <w:rsid w:val="00953E57"/>
    <w:rsid w:val="009549B8"/>
    <w:rsid w:val="00955342"/>
    <w:rsid w:val="0095703B"/>
    <w:rsid w:val="00957751"/>
    <w:rsid w:val="00957D0C"/>
    <w:rsid w:val="00957D9A"/>
    <w:rsid w:val="00961D94"/>
    <w:rsid w:val="00962617"/>
    <w:rsid w:val="009659B8"/>
    <w:rsid w:val="00965B29"/>
    <w:rsid w:val="00966065"/>
    <w:rsid w:val="00971DF1"/>
    <w:rsid w:val="009746EB"/>
    <w:rsid w:val="00974BAD"/>
    <w:rsid w:val="00980C2B"/>
    <w:rsid w:val="0098155D"/>
    <w:rsid w:val="009831EE"/>
    <w:rsid w:val="00984159"/>
    <w:rsid w:val="009850F3"/>
    <w:rsid w:val="00987A0A"/>
    <w:rsid w:val="009906CF"/>
    <w:rsid w:val="00991505"/>
    <w:rsid w:val="00993A9E"/>
    <w:rsid w:val="00996778"/>
    <w:rsid w:val="009A1B15"/>
    <w:rsid w:val="009A4BEB"/>
    <w:rsid w:val="009A509F"/>
    <w:rsid w:val="009A6142"/>
    <w:rsid w:val="009A7131"/>
    <w:rsid w:val="009B23BB"/>
    <w:rsid w:val="009B3130"/>
    <w:rsid w:val="009B3179"/>
    <w:rsid w:val="009B5376"/>
    <w:rsid w:val="009B6D78"/>
    <w:rsid w:val="009C0D2B"/>
    <w:rsid w:val="009C1AFC"/>
    <w:rsid w:val="009C5783"/>
    <w:rsid w:val="009C68FC"/>
    <w:rsid w:val="009D2286"/>
    <w:rsid w:val="009D2EF6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7F1D"/>
    <w:rsid w:val="009F18EF"/>
    <w:rsid w:val="009F402E"/>
    <w:rsid w:val="009F4AAA"/>
    <w:rsid w:val="009F619A"/>
    <w:rsid w:val="00A006EE"/>
    <w:rsid w:val="00A01F8E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1C90"/>
    <w:rsid w:val="00A22A8D"/>
    <w:rsid w:val="00A22A95"/>
    <w:rsid w:val="00A2592B"/>
    <w:rsid w:val="00A264BD"/>
    <w:rsid w:val="00A26A96"/>
    <w:rsid w:val="00A303E6"/>
    <w:rsid w:val="00A365DF"/>
    <w:rsid w:val="00A36C19"/>
    <w:rsid w:val="00A36C5D"/>
    <w:rsid w:val="00A36D6E"/>
    <w:rsid w:val="00A409BD"/>
    <w:rsid w:val="00A44254"/>
    <w:rsid w:val="00A45077"/>
    <w:rsid w:val="00A46040"/>
    <w:rsid w:val="00A47365"/>
    <w:rsid w:val="00A50ABD"/>
    <w:rsid w:val="00A51B38"/>
    <w:rsid w:val="00A5257B"/>
    <w:rsid w:val="00A535EC"/>
    <w:rsid w:val="00A5481E"/>
    <w:rsid w:val="00A55306"/>
    <w:rsid w:val="00A5540E"/>
    <w:rsid w:val="00A56471"/>
    <w:rsid w:val="00A6096E"/>
    <w:rsid w:val="00A61645"/>
    <w:rsid w:val="00A61FA1"/>
    <w:rsid w:val="00A70E54"/>
    <w:rsid w:val="00A71C54"/>
    <w:rsid w:val="00A73CF5"/>
    <w:rsid w:val="00A7623C"/>
    <w:rsid w:val="00A76355"/>
    <w:rsid w:val="00A80D86"/>
    <w:rsid w:val="00A8573C"/>
    <w:rsid w:val="00A86315"/>
    <w:rsid w:val="00A86F8D"/>
    <w:rsid w:val="00A8755C"/>
    <w:rsid w:val="00A877B4"/>
    <w:rsid w:val="00A906E8"/>
    <w:rsid w:val="00A92DA3"/>
    <w:rsid w:val="00A941A3"/>
    <w:rsid w:val="00A94F03"/>
    <w:rsid w:val="00A952DB"/>
    <w:rsid w:val="00A9534F"/>
    <w:rsid w:val="00A9575C"/>
    <w:rsid w:val="00A96762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5E6E"/>
    <w:rsid w:val="00AB6F88"/>
    <w:rsid w:val="00AB7786"/>
    <w:rsid w:val="00AB7B46"/>
    <w:rsid w:val="00AC103D"/>
    <w:rsid w:val="00AC26BB"/>
    <w:rsid w:val="00AC5F71"/>
    <w:rsid w:val="00AD01B8"/>
    <w:rsid w:val="00AD038D"/>
    <w:rsid w:val="00AD1D18"/>
    <w:rsid w:val="00AD1DBC"/>
    <w:rsid w:val="00AD23BA"/>
    <w:rsid w:val="00AD3AE4"/>
    <w:rsid w:val="00AD53F7"/>
    <w:rsid w:val="00AD5AD0"/>
    <w:rsid w:val="00AE3BFF"/>
    <w:rsid w:val="00AE6C9E"/>
    <w:rsid w:val="00AF2049"/>
    <w:rsid w:val="00AF4F40"/>
    <w:rsid w:val="00AF54C4"/>
    <w:rsid w:val="00B0155F"/>
    <w:rsid w:val="00B018B0"/>
    <w:rsid w:val="00B021CB"/>
    <w:rsid w:val="00B071AF"/>
    <w:rsid w:val="00B100DD"/>
    <w:rsid w:val="00B109D7"/>
    <w:rsid w:val="00B1160C"/>
    <w:rsid w:val="00B1369A"/>
    <w:rsid w:val="00B13AE5"/>
    <w:rsid w:val="00B155DA"/>
    <w:rsid w:val="00B1662A"/>
    <w:rsid w:val="00B233B2"/>
    <w:rsid w:val="00B27F39"/>
    <w:rsid w:val="00B3032F"/>
    <w:rsid w:val="00B30DD6"/>
    <w:rsid w:val="00B31089"/>
    <w:rsid w:val="00B33DFF"/>
    <w:rsid w:val="00B342D7"/>
    <w:rsid w:val="00B4028C"/>
    <w:rsid w:val="00B41E8C"/>
    <w:rsid w:val="00B41F65"/>
    <w:rsid w:val="00B426B9"/>
    <w:rsid w:val="00B42964"/>
    <w:rsid w:val="00B43AB3"/>
    <w:rsid w:val="00B440AD"/>
    <w:rsid w:val="00B44504"/>
    <w:rsid w:val="00B44FA5"/>
    <w:rsid w:val="00B458B5"/>
    <w:rsid w:val="00B458F5"/>
    <w:rsid w:val="00B514D3"/>
    <w:rsid w:val="00B53A32"/>
    <w:rsid w:val="00B609B7"/>
    <w:rsid w:val="00B60FBA"/>
    <w:rsid w:val="00B630A8"/>
    <w:rsid w:val="00B63A30"/>
    <w:rsid w:val="00B642AC"/>
    <w:rsid w:val="00B6567D"/>
    <w:rsid w:val="00B70247"/>
    <w:rsid w:val="00B753A6"/>
    <w:rsid w:val="00B761C3"/>
    <w:rsid w:val="00B77743"/>
    <w:rsid w:val="00B80399"/>
    <w:rsid w:val="00B80C33"/>
    <w:rsid w:val="00B83F42"/>
    <w:rsid w:val="00B85C8F"/>
    <w:rsid w:val="00B8638A"/>
    <w:rsid w:val="00B86BF9"/>
    <w:rsid w:val="00B8714E"/>
    <w:rsid w:val="00B8728E"/>
    <w:rsid w:val="00B87513"/>
    <w:rsid w:val="00B91139"/>
    <w:rsid w:val="00B91A6F"/>
    <w:rsid w:val="00B929A3"/>
    <w:rsid w:val="00B92D5F"/>
    <w:rsid w:val="00B93746"/>
    <w:rsid w:val="00BA3C28"/>
    <w:rsid w:val="00BA3C97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C490C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B52"/>
    <w:rsid w:val="00BE7D27"/>
    <w:rsid w:val="00BF1BA8"/>
    <w:rsid w:val="00BF2A93"/>
    <w:rsid w:val="00BF2D3F"/>
    <w:rsid w:val="00BF5569"/>
    <w:rsid w:val="00BF5604"/>
    <w:rsid w:val="00BF6A00"/>
    <w:rsid w:val="00C01304"/>
    <w:rsid w:val="00C026A7"/>
    <w:rsid w:val="00C0399C"/>
    <w:rsid w:val="00C03DE2"/>
    <w:rsid w:val="00C03E88"/>
    <w:rsid w:val="00C03EC4"/>
    <w:rsid w:val="00C04144"/>
    <w:rsid w:val="00C04D11"/>
    <w:rsid w:val="00C077FE"/>
    <w:rsid w:val="00C13D1F"/>
    <w:rsid w:val="00C13D68"/>
    <w:rsid w:val="00C15C63"/>
    <w:rsid w:val="00C16174"/>
    <w:rsid w:val="00C162DD"/>
    <w:rsid w:val="00C16D89"/>
    <w:rsid w:val="00C17B88"/>
    <w:rsid w:val="00C204E6"/>
    <w:rsid w:val="00C21663"/>
    <w:rsid w:val="00C24057"/>
    <w:rsid w:val="00C25FA4"/>
    <w:rsid w:val="00C26621"/>
    <w:rsid w:val="00C267E5"/>
    <w:rsid w:val="00C30A01"/>
    <w:rsid w:val="00C32966"/>
    <w:rsid w:val="00C335CD"/>
    <w:rsid w:val="00C33B2E"/>
    <w:rsid w:val="00C34857"/>
    <w:rsid w:val="00C34A51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05E"/>
    <w:rsid w:val="00C51CD6"/>
    <w:rsid w:val="00C534A7"/>
    <w:rsid w:val="00C5376F"/>
    <w:rsid w:val="00C5400D"/>
    <w:rsid w:val="00C5744C"/>
    <w:rsid w:val="00C57C93"/>
    <w:rsid w:val="00C60322"/>
    <w:rsid w:val="00C60A5E"/>
    <w:rsid w:val="00C60E36"/>
    <w:rsid w:val="00C61467"/>
    <w:rsid w:val="00C63022"/>
    <w:rsid w:val="00C632AF"/>
    <w:rsid w:val="00C66605"/>
    <w:rsid w:val="00C66D7C"/>
    <w:rsid w:val="00C703BF"/>
    <w:rsid w:val="00C704AC"/>
    <w:rsid w:val="00C71617"/>
    <w:rsid w:val="00C74ACE"/>
    <w:rsid w:val="00C760B9"/>
    <w:rsid w:val="00C7747C"/>
    <w:rsid w:val="00C77B2F"/>
    <w:rsid w:val="00C81336"/>
    <w:rsid w:val="00C830BF"/>
    <w:rsid w:val="00C83F9C"/>
    <w:rsid w:val="00C847A6"/>
    <w:rsid w:val="00C862F8"/>
    <w:rsid w:val="00C86404"/>
    <w:rsid w:val="00C9046F"/>
    <w:rsid w:val="00C92EB7"/>
    <w:rsid w:val="00C93071"/>
    <w:rsid w:val="00C93534"/>
    <w:rsid w:val="00C93936"/>
    <w:rsid w:val="00C967DA"/>
    <w:rsid w:val="00C97E84"/>
    <w:rsid w:val="00CA3C87"/>
    <w:rsid w:val="00CA4089"/>
    <w:rsid w:val="00CA42F4"/>
    <w:rsid w:val="00CB1EC5"/>
    <w:rsid w:val="00CB228D"/>
    <w:rsid w:val="00CB5057"/>
    <w:rsid w:val="00CB58E8"/>
    <w:rsid w:val="00CB65D9"/>
    <w:rsid w:val="00CC50D1"/>
    <w:rsid w:val="00CC6291"/>
    <w:rsid w:val="00CC6824"/>
    <w:rsid w:val="00CC7057"/>
    <w:rsid w:val="00CD01EF"/>
    <w:rsid w:val="00CD1A5A"/>
    <w:rsid w:val="00CD391B"/>
    <w:rsid w:val="00CD48AA"/>
    <w:rsid w:val="00CD530A"/>
    <w:rsid w:val="00CE099C"/>
    <w:rsid w:val="00CE5960"/>
    <w:rsid w:val="00CE75F2"/>
    <w:rsid w:val="00CF0396"/>
    <w:rsid w:val="00CF2C15"/>
    <w:rsid w:val="00CF516B"/>
    <w:rsid w:val="00CF7FF3"/>
    <w:rsid w:val="00D00DE3"/>
    <w:rsid w:val="00D00FE0"/>
    <w:rsid w:val="00D0296F"/>
    <w:rsid w:val="00D0357B"/>
    <w:rsid w:val="00D07360"/>
    <w:rsid w:val="00D1154D"/>
    <w:rsid w:val="00D1245B"/>
    <w:rsid w:val="00D141E0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B95"/>
    <w:rsid w:val="00D46CB7"/>
    <w:rsid w:val="00D47D20"/>
    <w:rsid w:val="00D50301"/>
    <w:rsid w:val="00D535DB"/>
    <w:rsid w:val="00D56D68"/>
    <w:rsid w:val="00D631F3"/>
    <w:rsid w:val="00D63BD5"/>
    <w:rsid w:val="00D63DCF"/>
    <w:rsid w:val="00D64746"/>
    <w:rsid w:val="00D65227"/>
    <w:rsid w:val="00D7375C"/>
    <w:rsid w:val="00D74986"/>
    <w:rsid w:val="00D757B5"/>
    <w:rsid w:val="00D8024F"/>
    <w:rsid w:val="00D872AE"/>
    <w:rsid w:val="00D903D3"/>
    <w:rsid w:val="00D91517"/>
    <w:rsid w:val="00D92ACF"/>
    <w:rsid w:val="00D92FFF"/>
    <w:rsid w:val="00D9372E"/>
    <w:rsid w:val="00D93FE6"/>
    <w:rsid w:val="00D961CD"/>
    <w:rsid w:val="00D9680B"/>
    <w:rsid w:val="00D96F73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4863"/>
    <w:rsid w:val="00DA5300"/>
    <w:rsid w:val="00DA609C"/>
    <w:rsid w:val="00DA62A2"/>
    <w:rsid w:val="00DB181A"/>
    <w:rsid w:val="00DB773E"/>
    <w:rsid w:val="00DB799C"/>
    <w:rsid w:val="00DC12E5"/>
    <w:rsid w:val="00DC3756"/>
    <w:rsid w:val="00DC3B93"/>
    <w:rsid w:val="00DC46EC"/>
    <w:rsid w:val="00DC477A"/>
    <w:rsid w:val="00DC4A0E"/>
    <w:rsid w:val="00DC4B05"/>
    <w:rsid w:val="00DC5D36"/>
    <w:rsid w:val="00DC758D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321C"/>
    <w:rsid w:val="00DF3DCB"/>
    <w:rsid w:val="00DF59B0"/>
    <w:rsid w:val="00DF6A68"/>
    <w:rsid w:val="00DF6FB5"/>
    <w:rsid w:val="00E01029"/>
    <w:rsid w:val="00E019A9"/>
    <w:rsid w:val="00E0371D"/>
    <w:rsid w:val="00E03A89"/>
    <w:rsid w:val="00E04281"/>
    <w:rsid w:val="00E053B9"/>
    <w:rsid w:val="00E05C99"/>
    <w:rsid w:val="00E07F48"/>
    <w:rsid w:val="00E10E2F"/>
    <w:rsid w:val="00E11BD1"/>
    <w:rsid w:val="00E12EF6"/>
    <w:rsid w:val="00E1541E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55F"/>
    <w:rsid w:val="00E358D9"/>
    <w:rsid w:val="00E3652E"/>
    <w:rsid w:val="00E4652B"/>
    <w:rsid w:val="00E47F47"/>
    <w:rsid w:val="00E51956"/>
    <w:rsid w:val="00E519C8"/>
    <w:rsid w:val="00E51A44"/>
    <w:rsid w:val="00E52FA8"/>
    <w:rsid w:val="00E55C17"/>
    <w:rsid w:val="00E57D67"/>
    <w:rsid w:val="00E6071D"/>
    <w:rsid w:val="00E60A6F"/>
    <w:rsid w:val="00E6205C"/>
    <w:rsid w:val="00E63DA6"/>
    <w:rsid w:val="00E64ECF"/>
    <w:rsid w:val="00E70268"/>
    <w:rsid w:val="00E728A9"/>
    <w:rsid w:val="00E73615"/>
    <w:rsid w:val="00E74895"/>
    <w:rsid w:val="00E7499A"/>
    <w:rsid w:val="00E7630B"/>
    <w:rsid w:val="00E76E01"/>
    <w:rsid w:val="00E8090E"/>
    <w:rsid w:val="00E80D63"/>
    <w:rsid w:val="00E81073"/>
    <w:rsid w:val="00E81204"/>
    <w:rsid w:val="00E82376"/>
    <w:rsid w:val="00E85F36"/>
    <w:rsid w:val="00E866B6"/>
    <w:rsid w:val="00E90F3E"/>
    <w:rsid w:val="00E921D0"/>
    <w:rsid w:val="00E934B9"/>
    <w:rsid w:val="00E9444F"/>
    <w:rsid w:val="00E96EA0"/>
    <w:rsid w:val="00E97B0C"/>
    <w:rsid w:val="00EA1457"/>
    <w:rsid w:val="00EA4C6A"/>
    <w:rsid w:val="00EA4EBB"/>
    <w:rsid w:val="00EA5CE6"/>
    <w:rsid w:val="00EA6992"/>
    <w:rsid w:val="00EA7128"/>
    <w:rsid w:val="00EA7414"/>
    <w:rsid w:val="00EA7C04"/>
    <w:rsid w:val="00EB09F5"/>
    <w:rsid w:val="00EB0DFC"/>
    <w:rsid w:val="00EB4D4C"/>
    <w:rsid w:val="00EB6A14"/>
    <w:rsid w:val="00EB794A"/>
    <w:rsid w:val="00EC0091"/>
    <w:rsid w:val="00EC1FC4"/>
    <w:rsid w:val="00EC2217"/>
    <w:rsid w:val="00EC304C"/>
    <w:rsid w:val="00ED078F"/>
    <w:rsid w:val="00ED6574"/>
    <w:rsid w:val="00ED7290"/>
    <w:rsid w:val="00ED7384"/>
    <w:rsid w:val="00ED7677"/>
    <w:rsid w:val="00EE3DFC"/>
    <w:rsid w:val="00EE3E77"/>
    <w:rsid w:val="00EE6029"/>
    <w:rsid w:val="00EE710C"/>
    <w:rsid w:val="00EE7570"/>
    <w:rsid w:val="00EF0011"/>
    <w:rsid w:val="00EF0A19"/>
    <w:rsid w:val="00EF15C8"/>
    <w:rsid w:val="00EF23C7"/>
    <w:rsid w:val="00EF260B"/>
    <w:rsid w:val="00EF3A08"/>
    <w:rsid w:val="00EF3BE9"/>
    <w:rsid w:val="00EF57FF"/>
    <w:rsid w:val="00EF6DB2"/>
    <w:rsid w:val="00F032CF"/>
    <w:rsid w:val="00F10AC5"/>
    <w:rsid w:val="00F13210"/>
    <w:rsid w:val="00F15606"/>
    <w:rsid w:val="00F174EE"/>
    <w:rsid w:val="00F21B4E"/>
    <w:rsid w:val="00F21FBE"/>
    <w:rsid w:val="00F23D95"/>
    <w:rsid w:val="00F24C1E"/>
    <w:rsid w:val="00F252B2"/>
    <w:rsid w:val="00F25A46"/>
    <w:rsid w:val="00F27BA1"/>
    <w:rsid w:val="00F31B40"/>
    <w:rsid w:val="00F31D60"/>
    <w:rsid w:val="00F366F1"/>
    <w:rsid w:val="00F36734"/>
    <w:rsid w:val="00F3747D"/>
    <w:rsid w:val="00F37D46"/>
    <w:rsid w:val="00F4407E"/>
    <w:rsid w:val="00F466A5"/>
    <w:rsid w:val="00F4693F"/>
    <w:rsid w:val="00F51571"/>
    <w:rsid w:val="00F5344B"/>
    <w:rsid w:val="00F53A0A"/>
    <w:rsid w:val="00F54742"/>
    <w:rsid w:val="00F54C20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3491"/>
    <w:rsid w:val="00F85459"/>
    <w:rsid w:val="00F85DA3"/>
    <w:rsid w:val="00F903B7"/>
    <w:rsid w:val="00F928B3"/>
    <w:rsid w:val="00F92F20"/>
    <w:rsid w:val="00F95896"/>
    <w:rsid w:val="00F95A46"/>
    <w:rsid w:val="00F967B9"/>
    <w:rsid w:val="00F96EE5"/>
    <w:rsid w:val="00FA056E"/>
    <w:rsid w:val="00FA198D"/>
    <w:rsid w:val="00FA1F69"/>
    <w:rsid w:val="00FA20B9"/>
    <w:rsid w:val="00FA34BD"/>
    <w:rsid w:val="00FA3FB2"/>
    <w:rsid w:val="00FA4E4E"/>
    <w:rsid w:val="00FA5B01"/>
    <w:rsid w:val="00FA5C86"/>
    <w:rsid w:val="00FA6D16"/>
    <w:rsid w:val="00FA721A"/>
    <w:rsid w:val="00FA7C8C"/>
    <w:rsid w:val="00FB05EA"/>
    <w:rsid w:val="00FB1E21"/>
    <w:rsid w:val="00FB254E"/>
    <w:rsid w:val="00FB367A"/>
    <w:rsid w:val="00FB7994"/>
    <w:rsid w:val="00FB79BB"/>
    <w:rsid w:val="00FC2A34"/>
    <w:rsid w:val="00FC2A7E"/>
    <w:rsid w:val="00FC37D4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011"/>
    <w:rsid w:val="00FD67DE"/>
    <w:rsid w:val="00FE0B88"/>
    <w:rsid w:val="00FE0C28"/>
    <w:rsid w:val="00FE783A"/>
    <w:rsid w:val="00FF0618"/>
    <w:rsid w:val="00FF1857"/>
    <w:rsid w:val="00FF234D"/>
    <w:rsid w:val="7DB3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7166E"/>
  <w15:chartTrackingRefBased/>
  <w15:docId w15:val="{379144EB-C61F-41ED-815F-F6583887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1D"/>
    <w:pPr>
      <w:spacing w:after="0" w:line="280" w:lineRule="atLeast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11B6"/>
    <w:pPr>
      <w:keepNext/>
      <w:keepLines/>
      <w:spacing w:before="40" w:line="259" w:lineRule="auto"/>
      <w:outlineLvl w:val="1"/>
    </w:pPr>
    <w:rPr>
      <w:rFonts w:ascii="Arial" w:eastAsia="MS PGothic" w:hAnsi="Arial" w:cs="Arial"/>
      <w:color w:val="2E74B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heckpoint Style 1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/>
    </w:p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/>
    </w:p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/>
    </w:pPr>
  </w:style>
  <w:style w:type="paragraph" w:styleId="Header">
    <w:name w:val="header"/>
    <w:basedOn w:val="Normal"/>
    <w:link w:val="HeaderChar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character" w:styleId="Hyperlink">
    <w:name w:val="Hyperlink"/>
    <w:basedOn w:val="DefaultParagraphFont"/>
    <w:uiPriority w:val="99"/>
    <w:unhideWhenUsed/>
    <w:rsid w:val="005D292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6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00171"/>
    <w:pPr>
      <w:spacing w:after="200" w:line="240" w:lineRule="auto"/>
      <w:ind w:left="720"/>
      <w:contextualSpacing/>
    </w:pPr>
    <w:rPr>
      <w:rFonts w:ascii="Cambria" w:eastAsia="MS Mincho" w:hAnsi="Cambria" w:cs="Times New Roman"/>
      <w:sz w:val="24"/>
      <w:szCs w:val="24"/>
      <w:lang w:eastAsia="ja-JP"/>
    </w:rPr>
  </w:style>
  <w:style w:type="paragraph" w:styleId="BodyText3">
    <w:name w:val="Body Text 3"/>
    <w:basedOn w:val="Normal"/>
    <w:link w:val="BodyText3Char"/>
    <w:uiPriority w:val="99"/>
    <w:unhideWhenUsed/>
    <w:rsid w:val="001111B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111B6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1111B6"/>
    <w:rPr>
      <w:rFonts w:ascii="Arial" w:eastAsia="MS PGothic" w:hAnsi="Arial" w:cs="Arial"/>
      <w:color w:val="2E74B5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F5CD9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8F5CD9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a.clayton\AppData\Local\Microsoft\Windows\INetCache\Content.Outlook\T8LDAOJG\CET%20WEA%20Letterhead%20+%20Artsmark%20(008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17DBDFABB9C4BAB11BFC547C6AD24" ma:contentTypeVersion="13" ma:contentTypeDescription="Create a new document." ma:contentTypeScope="" ma:versionID="cdcf166e2db231440fd513f16921f7b2">
  <xsd:schema xmlns:xsd="http://www.w3.org/2001/XMLSchema" xmlns:xs="http://www.w3.org/2001/XMLSchema" xmlns:p="http://schemas.microsoft.com/office/2006/metadata/properties" xmlns:ns2="a383d3b2-1a53-4983-9691-eaac0fd790af" xmlns:ns3="239365ac-fc5e-4afa-9cd0-0286ca33162f" targetNamespace="http://schemas.microsoft.com/office/2006/metadata/properties" ma:root="true" ma:fieldsID="5db55ec9ced4dbd0532a30130c2b085c" ns2:_="" ns3:_="">
    <xsd:import namespace="a383d3b2-1a53-4983-9691-eaac0fd790af"/>
    <xsd:import namespace="239365ac-fc5e-4afa-9cd0-0286ca33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3d3b2-1a53-4983-9691-eaac0fd7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365ac-fc5e-4afa-9cd0-0286ca33162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7f95418-71f0-49da-ae69-38eede116691}" ma:internalName="TaxCatchAll" ma:showField="CatchAllData" ma:web="239365ac-fc5e-4afa-9cd0-0286ca33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83d3b2-1a53-4983-9691-eaac0fd790af">
      <Terms xmlns="http://schemas.microsoft.com/office/infopath/2007/PartnerControls"/>
    </lcf76f155ced4ddcb4097134ff3c332f>
    <TaxCatchAll xmlns="239365ac-fc5e-4afa-9cd0-0286ca3316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387533-2D89-4CD8-A7F4-275CD85C1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3d3b2-1a53-4983-9691-eaac0fd790af"/>
    <ds:schemaRef ds:uri="239365ac-fc5e-4afa-9cd0-0286ca33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27E5F4-81F7-4834-A84C-2B726583BB6C}">
  <ds:schemaRefs>
    <ds:schemaRef ds:uri="http://schemas.microsoft.com/office/2006/metadata/properties"/>
    <ds:schemaRef ds:uri="http://schemas.microsoft.com/office/infopath/2007/PartnerControls"/>
    <ds:schemaRef ds:uri="a383d3b2-1a53-4983-9691-eaac0fd790af"/>
    <ds:schemaRef ds:uri="239365ac-fc5e-4afa-9cd0-0286ca33162f"/>
  </ds:schemaRefs>
</ds:datastoreItem>
</file>

<file path=customXml/itemProps3.xml><?xml version="1.0" encoding="utf-8"?>
<ds:datastoreItem xmlns:ds="http://schemas.openxmlformats.org/officeDocument/2006/customXml" ds:itemID="{5C502433-917E-4F02-9F87-635B41EA54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CET WEA Letterhead + Artsmark (008)</Template>
  <TotalTime>12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Clayton</dc:creator>
  <cp:keywords/>
  <dc:description/>
  <cp:lastModifiedBy>Elizabeth Bullock</cp:lastModifiedBy>
  <cp:revision>21</cp:revision>
  <cp:lastPrinted>2025-12-03T09:38:00Z</cp:lastPrinted>
  <dcterms:created xsi:type="dcterms:W3CDTF">2026-09-15T11:37:00Z</dcterms:created>
  <dcterms:modified xsi:type="dcterms:W3CDTF">2026-10-15T13:37:00Z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0x0101008D817DBDFABB9C4BAB11BFC547C6AD24</vt:lpwstr>
  </property>
  <property fmtid="{D5CDD505-2E9C-101B-9397-08002B2CF9AE}" pid="3" name="AuthorIds_UIVersion_1024">
    <vt:lpwstr>88</vt:lpwstr>
  </property>
  <property fmtid="{D5CDD505-2E9C-101B-9397-08002B2CF9AE}" pid="4" name="MediaServiceImageTags">
    <vt:lpwstr/>
  </property>
</Properties>
</file>